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CD590" w14:textId="41E532ED" w:rsidR="00806FF3" w:rsidRPr="00BE3448" w:rsidRDefault="00401924" w:rsidP="00806FF3">
      <w:pPr>
        <w:rPr>
          <w:sz w:val="24"/>
          <w:szCs w:val="24"/>
          <w:lang w:val="en-GB" w:bidi="en-GB"/>
        </w:rPr>
      </w:pPr>
      <w:r w:rsidRPr="00BE3448">
        <w:rPr>
          <w:sz w:val="24"/>
          <w:szCs w:val="24"/>
          <w:lang w:val="en-GB"/>
        </w:rPr>
        <w:t>The Table below shows the different tiers in which our pricing is based on.</w:t>
      </w:r>
    </w:p>
    <w:p w14:paraId="10DF7A9A" w14:textId="1FF188F5" w:rsidR="00401924" w:rsidRPr="00BE3448" w:rsidRDefault="00401924" w:rsidP="00806FF3">
      <w:pPr>
        <w:rPr>
          <w:sz w:val="24"/>
          <w:szCs w:val="24"/>
          <w:lang w:val="en-GB"/>
        </w:rPr>
      </w:pPr>
      <w:r w:rsidRPr="00BE3448">
        <w:rPr>
          <w:sz w:val="24"/>
          <w:szCs w:val="24"/>
          <w:lang w:val="en-GB"/>
        </w:rPr>
        <w:t>The size of the biscuit</w:t>
      </w:r>
      <w:r w:rsidR="006346AD" w:rsidRPr="00BE3448">
        <w:rPr>
          <w:sz w:val="24"/>
          <w:szCs w:val="24"/>
          <w:lang w:val="en-GB"/>
        </w:rPr>
        <w:t>,</w:t>
      </w:r>
      <w:r w:rsidRPr="00BE3448">
        <w:rPr>
          <w:sz w:val="24"/>
          <w:szCs w:val="24"/>
          <w:lang w:val="en-GB"/>
        </w:rPr>
        <w:t xml:space="preserve"> colours used, techniques required i.e.: airbrushing, addition of </w:t>
      </w:r>
      <w:r w:rsidR="006346AD" w:rsidRPr="00BE3448">
        <w:rPr>
          <w:sz w:val="24"/>
          <w:szCs w:val="24"/>
          <w:lang w:val="en-GB"/>
        </w:rPr>
        <w:t xml:space="preserve">metallics </w:t>
      </w:r>
      <w:r w:rsidRPr="00BE3448">
        <w:rPr>
          <w:sz w:val="24"/>
          <w:szCs w:val="24"/>
          <w:lang w:val="en-GB"/>
        </w:rPr>
        <w:t xml:space="preserve">and the </w:t>
      </w:r>
      <w:r w:rsidR="00BE3448">
        <w:rPr>
          <w:sz w:val="24"/>
          <w:szCs w:val="24"/>
          <w:lang w:val="en-GB"/>
        </w:rPr>
        <w:t>intricacy</w:t>
      </w:r>
      <w:r w:rsidRPr="00BE3448">
        <w:rPr>
          <w:sz w:val="24"/>
          <w:szCs w:val="24"/>
          <w:lang w:val="en-GB"/>
        </w:rPr>
        <w:t xml:space="preserve"> of the design</w:t>
      </w:r>
      <w:r w:rsidR="002F4CCB" w:rsidRPr="00BE3448">
        <w:rPr>
          <w:sz w:val="24"/>
          <w:szCs w:val="24"/>
          <w:lang w:val="en-GB"/>
        </w:rPr>
        <w:t xml:space="preserve">. </w:t>
      </w:r>
    </w:p>
    <w:p w14:paraId="279B7DF5" w14:textId="7C88B101" w:rsidR="002F4CCB" w:rsidRPr="00BE3448" w:rsidRDefault="002F4CCB" w:rsidP="00806FF3">
      <w:pPr>
        <w:rPr>
          <w:sz w:val="24"/>
          <w:szCs w:val="24"/>
          <w:lang w:val="en-GB"/>
        </w:rPr>
      </w:pPr>
      <w:r w:rsidRPr="00BE3448">
        <w:rPr>
          <w:sz w:val="24"/>
          <w:szCs w:val="24"/>
          <w:lang w:val="en-GB"/>
        </w:rPr>
        <w:t xml:space="preserve">The biscuits are </w:t>
      </w:r>
      <w:r w:rsidR="00BE3448" w:rsidRPr="00BE3448">
        <w:rPr>
          <w:sz w:val="24"/>
          <w:szCs w:val="24"/>
          <w:lang w:val="en-GB"/>
        </w:rPr>
        <w:t>handmade,</w:t>
      </w:r>
      <w:r w:rsidRPr="00BE3448">
        <w:rPr>
          <w:sz w:val="24"/>
          <w:szCs w:val="24"/>
          <w:lang w:val="en-GB"/>
        </w:rPr>
        <w:t xml:space="preserve"> and a lot of time goes into every design to make it personal to the customer</w:t>
      </w:r>
      <w:r w:rsidR="00DA56E8" w:rsidRPr="00BE3448">
        <w:rPr>
          <w:sz w:val="24"/>
          <w:szCs w:val="24"/>
          <w:lang w:val="en-GB"/>
        </w:rPr>
        <w:t>, to ensure we can produce the best possible set.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7D76DD" w14:paraId="4830EB0C" w14:textId="77777777" w:rsidTr="00401924">
        <w:trPr>
          <w:trHeight w:val="432"/>
        </w:trPr>
        <w:sdt>
          <w:sdtPr>
            <w:rPr>
              <w:lang w:val="en-GB"/>
            </w:rPr>
            <w:id w:val="-1557455879"/>
            <w:placeholder>
              <w:docPart w:val="0D05B8247452D04A840FA5392D6513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shd w:val="clear" w:color="auto" w:fill="033F6F"/>
                <w:vAlign w:val="center"/>
              </w:tcPr>
              <w:p w14:paraId="4EC9BBD2" w14:textId="77777777" w:rsidR="00670058" w:rsidRPr="007D76DD" w:rsidRDefault="00670058" w:rsidP="00257184">
                <w:pPr>
                  <w:pStyle w:val="Heading1"/>
                  <w:outlineLvl w:val="0"/>
                  <w:rPr>
                    <w:lang w:val="en-GB"/>
                  </w:rPr>
                </w:pPr>
                <w:r w:rsidRPr="007D76DD">
                  <w:rPr>
                    <w:rStyle w:val="PlaceholderText"/>
                    <w:color w:val="FFFFFF" w:themeColor="background1"/>
                    <w:lang w:val="en-GB" w:bidi="en-GB"/>
                  </w:rPr>
                  <w:t>Item No.</w:t>
                </w:r>
              </w:p>
            </w:tc>
          </w:sdtContent>
        </w:sdt>
        <w:sdt>
          <w:sdtPr>
            <w:rPr>
              <w:lang w:val="en-GB"/>
            </w:rPr>
            <w:id w:val="-1068503810"/>
            <w:placeholder>
              <w:docPart w:val="0AFDE87036576B4CB26ADA86148480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80" w:type="pct"/>
                <w:shd w:val="clear" w:color="auto" w:fill="033F6F"/>
                <w:vAlign w:val="center"/>
              </w:tcPr>
              <w:p w14:paraId="2C373E35" w14:textId="77777777" w:rsidR="00670058" w:rsidRPr="007D76DD" w:rsidRDefault="00257184" w:rsidP="00257184">
                <w:pPr>
                  <w:pStyle w:val="Heading1"/>
                  <w:outlineLvl w:val="0"/>
                  <w:rPr>
                    <w:lang w:val="en-GB"/>
                  </w:rPr>
                </w:pPr>
                <w:r w:rsidRPr="007D76DD">
                  <w:rPr>
                    <w:lang w:val="en-GB" w:bidi="en-GB"/>
                  </w:rPr>
                  <w:t>Item name/description</w:t>
                </w:r>
              </w:p>
            </w:tc>
          </w:sdtContent>
        </w:sdt>
        <w:sdt>
          <w:sdtPr>
            <w:rPr>
              <w:lang w:val="en-GB"/>
            </w:rPr>
            <w:id w:val="-1863038192"/>
            <w:placeholder>
              <w:docPart w:val="FBAC04449ED44A49B86F1E9A821B3D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shd w:val="clear" w:color="auto" w:fill="033F6F"/>
                <w:vAlign w:val="center"/>
              </w:tcPr>
              <w:p w14:paraId="5E5A45B4" w14:textId="77777777" w:rsidR="00670058" w:rsidRPr="007D76DD" w:rsidRDefault="00670058" w:rsidP="00257184">
                <w:pPr>
                  <w:pStyle w:val="Heading1"/>
                  <w:outlineLvl w:val="0"/>
                  <w:rPr>
                    <w:lang w:val="en-GB"/>
                  </w:rPr>
                </w:pPr>
                <w:r w:rsidRPr="007D76DD">
                  <w:rPr>
                    <w:rStyle w:val="PlaceholderText"/>
                    <w:color w:val="FFFFFF" w:themeColor="background1"/>
                    <w:lang w:val="en-GB" w:bidi="en-GB"/>
                  </w:rPr>
                  <w:t>Price</w:t>
                </w:r>
              </w:p>
            </w:tc>
          </w:sdtContent>
        </w:sdt>
      </w:tr>
      <w:tr w:rsidR="00670058" w:rsidRPr="007D76DD" w14:paraId="441EEE72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17B61157" w14:textId="3D785C3F" w:rsidR="00670058" w:rsidRPr="007D76DD" w:rsidRDefault="00166685" w:rsidP="00257184">
            <w:pPr>
              <w:rPr>
                <w:lang w:val="en-GB"/>
              </w:rPr>
            </w:pPr>
            <w:r>
              <w:rPr>
                <w:lang w:val="en-GB"/>
              </w:rPr>
              <w:t>Sweet and Simple</w:t>
            </w:r>
            <w:r w:rsidR="00401924">
              <w:rPr>
                <w:lang w:val="en-GB"/>
              </w:rPr>
              <w:t xml:space="preserve"> </w:t>
            </w:r>
          </w:p>
        </w:tc>
        <w:tc>
          <w:tcPr>
            <w:tcW w:w="2980" w:type="pct"/>
            <w:vAlign w:val="center"/>
          </w:tcPr>
          <w:p w14:paraId="560E2471" w14:textId="6B895609" w:rsidR="00401924" w:rsidRDefault="00401924" w:rsidP="00D74C37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Minimum 6 x Biscuits</w:t>
            </w:r>
            <w:r w:rsidR="00EE124A">
              <w:rPr>
                <w:lang w:val="en-GB"/>
              </w:rPr>
              <w:t xml:space="preserve"> </w:t>
            </w:r>
          </w:p>
          <w:p w14:paraId="02F3EE3D" w14:textId="1BAD98B0" w:rsidR="00670058" w:rsidRPr="002F4CCB" w:rsidRDefault="002F4CCB" w:rsidP="002F4CCB">
            <w:pPr>
              <w:pStyle w:val="ListParagraph"/>
              <w:numPr>
                <w:ilvl w:val="0"/>
                <w:numId w:val="23"/>
              </w:numPr>
              <w:rPr>
                <w:lang w:val="en-GB"/>
              </w:rPr>
            </w:pPr>
            <w:r w:rsidRPr="002F4CCB">
              <w:rPr>
                <w:lang w:val="en-GB"/>
              </w:rPr>
              <w:t xml:space="preserve">Up to </w:t>
            </w:r>
            <w:r w:rsidR="00401924" w:rsidRPr="002F4CCB">
              <w:rPr>
                <w:lang w:val="en-GB"/>
              </w:rPr>
              <w:t xml:space="preserve">3 </w:t>
            </w:r>
            <w:r w:rsidRPr="002F4CCB">
              <w:rPr>
                <w:lang w:val="en-GB"/>
              </w:rPr>
              <w:t>c</w:t>
            </w:r>
            <w:r w:rsidR="00401924" w:rsidRPr="002F4CCB">
              <w:rPr>
                <w:lang w:val="en-GB"/>
              </w:rPr>
              <w:t xml:space="preserve">olours </w:t>
            </w:r>
            <w:r w:rsidRPr="002F4CCB">
              <w:rPr>
                <w:lang w:val="en-GB"/>
              </w:rPr>
              <w:t>plus white</w:t>
            </w:r>
          </w:p>
          <w:p w14:paraId="7CC94779" w14:textId="6950CB77" w:rsidR="002F4CCB" w:rsidRPr="002F4CCB" w:rsidRDefault="002F4CCB" w:rsidP="002F4CCB">
            <w:pPr>
              <w:pStyle w:val="ListParagraph"/>
              <w:numPr>
                <w:ilvl w:val="0"/>
                <w:numId w:val="23"/>
              </w:numPr>
              <w:rPr>
                <w:lang w:val="en-GB"/>
              </w:rPr>
            </w:pPr>
            <w:r w:rsidRPr="002F4CCB">
              <w:rPr>
                <w:lang w:val="en-GB"/>
              </w:rPr>
              <w:t>Up to 3 designs &amp; shapes</w:t>
            </w:r>
          </w:p>
          <w:p w14:paraId="11471AA4" w14:textId="7E9DF43D" w:rsidR="002F4CCB" w:rsidRPr="002F4CCB" w:rsidRDefault="002F4CCB" w:rsidP="002F4CCB">
            <w:pPr>
              <w:pStyle w:val="ListParagraph"/>
              <w:numPr>
                <w:ilvl w:val="0"/>
                <w:numId w:val="23"/>
              </w:numPr>
              <w:rPr>
                <w:lang w:val="en-GB"/>
              </w:rPr>
            </w:pPr>
            <w:r w:rsidRPr="002F4CCB">
              <w:rPr>
                <w:lang w:val="en-GB"/>
              </w:rPr>
              <w:t>Simple designs &amp; writing</w:t>
            </w:r>
          </w:p>
          <w:p w14:paraId="3EC3F240" w14:textId="46B83A61" w:rsidR="00401924" w:rsidRPr="007D76DD" w:rsidRDefault="002F4CCB" w:rsidP="00D74C37">
            <w:pPr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Price will increase with airbrushing and metallics</w:t>
            </w:r>
          </w:p>
        </w:tc>
        <w:tc>
          <w:tcPr>
            <w:tcW w:w="1010" w:type="pct"/>
            <w:vAlign w:val="center"/>
          </w:tcPr>
          <w:p w14:paraId="7E314B33" w14:textId="1144D6E4" w:rsidR="00670058" w:rsidRPr="007D76DD" w:rsidRDefault="00401924" w:rsidP="00257184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£2</w:t>
            </w:r>
            <w:r w:rsidR="00A91A00">
              <w:rPr>
                <w:lang w:val="en-GB"/>
              </w:rPr>
              <w:t>5</w:t>
            </w:r>
            <w:r w:rsidR="00D74C37">
              <w:rPr>
                <w:lang w:val="en-GB"/>
              </w:rPr>
              <w:t>/Half dozen</w:t>
            </w:r>
            <w:r w:rsidR="00EE124A">
              <w:rPr>
                <w:lang w:val="en-GB"/>
              </w:rPr>
              <w:t xml:space="preserve"> and £</w:t>
            </w:r>
            <w:r w:rsidR="00A91A00">
              <w:rPr>
                <w:lang w:val="en-GB"/>
              </w:rPr>
              <w:t>4</w:t>
            </w:r>
            <w:r w:rsidR="00EE124A">
              <w:rPr>
                <w:lang w:val="en-GB"/>
              </w:rPr>
              <w:t>.</w:t>
            </w:r>
            <w:r w:rsidR="00A91A00">
              <w:rPr>
                <w:lang w:val="en-GB"/>
              </w:rPr>
              <w:t>00</w:t>
            </w:r>
            <w:r w:rsidR="00EE124A">
              <w:rPr>
                <w:lang w:val="en-GB"/>
              </w:rPr>
              <w:t xml:space="preserve"> per additional biscuit.</w:t>
            </w:r>
          </w:p>
        </w:tc>
      </w:tr>
      <w:tr w:rsidR="00670058" w:rsidRPr="007D76DD" w14:paraId="42832547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71AE5C42" w14:textId="4F0A8912" w:rsidR="00670058" w:rsidRPr="007D76DD" w:rsidRDefault="00166685" w:rsidP="00257184">
            <w:pPr>
              <w:rPr>
                <w:lang w:val="en-GB"/>
              </w:rPr>
            </w:pPr>
            <w:r>
              <w:rPr>
                <w:lang w:val="en-GB"/>
              </w:rPr>
              <w:t>A little bit more</w:t>
            </w:r>
            <w:r w:rsidR="002F4CCB">
              <w:rPr>
                <w:lang w:val="en-GB"/>
              </w:rPr>
              <w:t xml:space="preserve"> </w:t>
            </w:r>
          </w:p>
        </w:tc>
        <w:tc>
          <w:tcPr>
            <w:tcW w:w="2980" w:type="pct"/>
            <w:vAlign w:val="center"/>
          </w:tcPr>
          <w:p w14:paraId="4C45135E" w14:textId="77777777" w:rsidR="00670058" w:rsidRDefault="002F4CCB" w:rsidP="00D74C37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 xml:space="preserve">Minimum 6 x Biscuits </w:t>
            </w:r>
          </w:p>
          <w:p w14:paraId="400BF40E" w14:textId="06156159" w:rsidR="00166685" w:rsidRPr="002F4CCB" w:rsidRDefault="00166685" w:rsidP="00166685">
            <w:pPr>
              <w:pStyle w:val="ListParagraph"/>
              <w:numPr>
                <w:ilvl w:val="0"/>
                <w:numId w:val="24"/>
              </w:numPr>
              <w:rPr>
                <w:lang w:val="en-GB"/>
              </w:rPr>
            </w:pPr>
            <w:r w:rsidRPr="002F4CCB">
              <w:rPr>
                <w:lang w:val="en-GB"/>
              </w:rPr>
              <w:t xml:space="preserve">Up to </w:t>
            </w:r>
            <w:r w:rsidR="00EE124A">
              <w:rPr>
                <w:lang w:val="en-GB"/>
              </w:rPr>
              <w:t>6</w:t>
            </w:r>
            <w:r w:rsidRPr="002F4CCB">
              <w:rPr>
                <w:lang w:val="en-GB"/>
              </w:rPr>
              <w:t xml:space="preserve"> Colours </w:t>
            </w:r>
            <w:r>
              <w:rPr>
                <w:lang w:val="en-GB"/>
              </w:rPr>
              <w:t>plus white</w:t>
            </w:r>
          </w:p>
          <w:p w14:paraId="44A14728" w14:textId="62B29129" w:rsidR="002F4CCB" w:rsidRPr="002F4CCB" w:rsidRDefault="002F4CCB" w:rsidP="002F4CCB">
            <w:pPr>
              <w:pStyle w:val="ListParagraph"/>
              <w:numPr>
                <w:ilvl w:val="0"/>
                <w:numId w:val="24"/>
              </w:numPr>
              <w:rPr>
                <w:lang w:val="en-GB"/>
              </w:rPr>
            </w:pPr>
            <w:r w:rsidRPr="002F4CCB">
              <w:rPr>
                <w:lang w:val="en-GB"/>
              </w:rPr>
              <w:t xml:space="preserve">Up to </w:t>
            </w:r>
            <w:r w:rsidR="00EE124A">
              <w:rPr>
                <w:lang w:val="en-GB"/>
              </w:rPr>
              <w:t xml:space="preserve">5 </w:t>
            </w:r>
            <w:r w:rsidRPr="002F4CCB">
              <w:rPr>
                <w:lang w:val="en-GB"/>
              </w:rPr>
              <w:t>designs &amp; shapes</w:t>
            </w:r>
          </w:p>
          <w:p w14:paraId="2EC9DACE" w14:textId="35CC9E76" w:rsidR="002F4CCB" w:rsidRDefault="002F4CCB" w:rsidP="002F4CCB">
            <w:pPr>
              <w:pStyle w:val="ListParagraph"/>
              <w:numPr>
                <w:ilvl w:val="0"/>
                <w:numId w:val="24"/>
              </w:numPr>
              <w:rPr>
                <w:lang w:val="en-GB"/>
              </w:rPr>
            </w:pPr>
            <w:r w:rsidRPr="002F4CCB">
              <w:rPr>
                <w:lang w:val="en-GB"/>
              </w:rPr>
              <w:t>More detailed design</w:t>
            </w:r>
            <w:r w:rsidR="00D74C37">
              <w:rPr>
                <w:lang w:val="en-GB"/>
              </w:rPr>
              <w:t>s</w:t>
            </w:r>
            <w:r w:rsidRPr="002F4CCB">
              <w:rPr>
                <w:lang w:val="en-GB"/>
              </w:rPr>
              <w:t xml:space="preserve"> &amp; writing, addition of airbrushing</w:t>
            </w:r>
          </w:p>
          <w:p w14:paraId="49164FCE" w14:textId="34764921" w:rsidR="002F4CCB" w:rsidRPr="002F4CCB" w:rsidRDefault="002F4CCB" w:rsidP="00D74C3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 xml:space="preserve">Price </w:t>
            </w:r>
            <w:r w:rsidR="00D74C37">
              <w:rPr>
                <w:lang w:val="en-GB"/>
              </w:rPr>
              <w:t>will i</w:t>
            </w:r>
            <w:r>
              <w:rPr>
                <w:lang w:val="en-GB"/>
              </w:rPr>
              <w:t xml:space="preserve">ncrease for addition </w:t>
            </w:r>
            <w:r w:rsidR="00D74C37">
              <w:rPr>
                <w:lang w:val="en-GB"/>
              </w:rPr>
              <w:t>of</w:t>
            </w:r>
            <w:r>
              <w:rPr>
                <w:lang w:val="en-GB"/>
              </w:rPr>
              <w:t xml:space="preserve"> </w:t>
            </w:r>
            <w:r w:rsidR="00D74C37">
              <w:rPr>
                <w:lang w:val="en-GB"/>
              </w:rPr>
              <w:t>m</w:t>
            </w:r>
            <w:r>
              <w:rPr>
                <w:lang w:val="en-GB"/>
              </w:rPr>
              <w:t>etallics</w:t>
            </w:r>
            <w:r w:rsidR="00D74C37">
              <w:rPr>
                <w:lang w:val="en-GB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7800672D" w14:textId="4F2C9F97" w:rsidR="00670058" w:rsidRPr="007D76DD" w:rsidRDefault="002F4CCB" w:rsidP="00257184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£</w:t>
            </w:r>
            <w:r w:rsidR="00A91A00">
              <w:rPr>
                <w:lang w:val="en-GB"/>
              </w:rPr>
              <w:t>30</w:t>
            </w:r>
            <w:r w:rsidR="00D74C37">
              <w:rPr>
                <w:lang w:val="en-GB"/>
              </w:rPr>
              <w:t>/Half dozen</w:t>
            </w:r>
            <w:r w:rsidR="00EE124A">
              <w:rPr>
                <w:lang w:val="en-GB"/>
              </w:rPr>
              <w:t xml:space="preserve"> and £4.</w:t>
            </w:r>
            <w:r w:rsidR="00A91A00">
              <w:rPr>
                <w:lang w:val="en-GB"/>
              </w:rPr>
              <w:t>75</w:t>
            </w:r>
            <w:r w:rsidR="00EE124A">
              <w:rPr>
                <w:lang w:val="en-GB"/>
              </w:rPr>
              <w:t xml:space="preserve"> per additional biscuit.</w:t>
            </w:r>
          </w:p>
        </w:tc>
      </w:tr>
      <w:tr w:rsidR="00670058" w:rsidRPr="007D76DD" w14:paraId="7009A22E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3C39FF6B" w14:textId="5E2B0903" w:rsidR="00670058" w:rsidRPr="007D76DD" w:rsidRDefault="00E95D25" w:rsidP="002571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Lets</w:t>
            </w:r>
            <w:proofErr w:type="spellEnd"/>
            <w:r>
              <w:rPr>
                <w:lang w:val="en-GB"/>
              </w:rPr>
              <w:t xml:space="preserve"> go elaborate</w:t>
            </w:r>
            <w:r w:rsidR="002F4CCB">
              <w:rPr>
                <w:lang w:val="en-GB"/>
              </w:rPr>
              <w:t xml:space="preserve"> </w:t>
            </w:r>
          </w:p>
        </w:tc>
        <w:tc>
          <w:tcPr>
            <w:tcW w:w="2980" w:type="pct"/>
            <w:vAlign w:val="center"/>
          </w:tcPr>
          <w:p w14:paraId="3309BB06" w14:textId="77777777" w:rsidR="00670058" w:rsidRDefault="002F4CCB" w:rsidP="00D74C37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Minimum 6 x Biscuits</w:t>
            </w:r>
          </w:p>
          <w:p w14:paraId="5DE35722" w14:textId="1408EE18" w:rsidR="00166685" w:rsidRDefault="00166685" w:rsidP="00166685">
            <w:pPr>
              <w:pStyle w:val="ListParagraph"/>
              <w:numPr>
                <w:ilvl w:val="0"/>
                <w:numId w:val="25"/>
              </w:numPr>
              <w:rPr>
                <w:lang w:val="en-GB"/>
              </w:rPr>
            </w:pPr>
            <w:r>
              <w:rPr>
                <w:lang w:val="en-GB"/>
              </w:rPr>
              <w:t>Up to 8 colours including white</w:t>
            </w:r>
          </w:p>
          <w:p w14:paraId="18DA5A65" w14:textId="4F10019D" w:rsidR="002F4CCB" w:rsidRDefault="002F4CCB" w:rsidP="002F4CCB">
            <w:pPr>
              <w:pStyle w:val="ListParagraph"/>
              <w:numPr>
                <w:ilvl w:val="0"/>
                <w:numId w:val="25"/>
              </w:numPr>
              <w:rPr>
                <w:lang w:val="en-GB"/>
              </w:rPr>
            </w:pPr>
            <w:r>
              <w:rPr>
                <w:lang w:val="en-GB"/>
              </w:rPr>
              <w:t xml:space="preserve">Up to 6 </w:t>
            </w:r>
            <w:r w:rsidR="00D74C37">
              <w:rPr>
                <w:lang w:val="en-GB"/>
              </w:rPr>
              <w:t>d</w:t>
            </w:r>
            <w:r>
              <w:rPr>
                <w:lang w:val="en-GB"/>
              </w:rPr>
              <w:t xml:space="preserve">esigns &amp; shapes </w:t>
            </w:r>
          </w:p>
          <w:p w14:paraId="1808718F" w14:textId="2CBF2BA3" w:rsidR="002F4CCB" w:rsidRPr="002F4CCB" w:rsidRDefault="002F4CCB" w:rsidP="00D74C37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rPr>
                <w:lang w:val="en-GB"/>
              </w:rPr>
            </w:pPr>
            <w:r>
              <w:rPr>
                <w:lang w:val="en-GB"/>
              </w:rPr>
              <w:t>More intricate designs, fonts, metallics and airbrushing</w:t>
            </w:r>
          </w:p>
        </w:tc>
        <w:tc>
          <w:tcPr>
            <w:tcW w:w="1010" w:type="pct"/>
            <w:vAlign w:val="center"/>
          </w:tcPr>
          <w:p w14:paraId="16F92B95" w14:textId="112ABDA3" w:rsidR="00670058" w:rsidRPr="007D76DD" w:rsidRDefault="002F4CCB" w:rsidP="00257184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£3</w:t>
            </w:r>
            <w:r w:rsidR="00A91A00">
              <w:rPr>
                <w:lang w:val="en-GB"/>
              </w:rPr>
              <w:t>5</w:t>
            </w:r>
            <w:r w:rsidR="00D74C37">
              <w:rPr>
                <w:lang w:val="en-GB"/>
              </w:rPr>
              <w:t>/Half dozen</w:t>
            </w:r>
            <w:r w:rsidR="00EE124A">
              <w:rPr>
                <w:lang w:val="en-GB"/>
              </w:rPr>
              <w:t xml:space="preserve"> and £</w:t>
            </w:r>
            <w:r w:rsidR="00A91A00">
              <w:rPr>
                <w:lang w:val="en-GB"/>
              </w:rPr>
              <w:t>5.00</w:t>
            </w:r>
            <w:r w:rsidR="006346AD">
              <w:rPr>
                <w:lang w:val="en-GB"/>
              </w:rPr>
              <w:t xml:space="preserve"> per additional Biscuit.</w:t>
            </w:r>
          </w:p>
        </w:tc>
      </w:tr>
    </w:tbl>
    <w:p w14:paraId="0A3FF0D9" w14:textId="43F3BCD6" w:rsidR="00CE6104" w:rsidRDefault="00CE6104" w:rsidP="00E677FE">
      <w:pPr>
        <w:spacing w:after="0"/>
        <w:rPr>
          <w:sz w:val="12"/>
          <w:szCs w:val="16"/>
          <w:lang w:val="en-GB"/>
        </w:rPr>
      </w:pPr>
    </w:p>
    <w:p w14:paraId="78A03E3F" w14:textId="33056189" w:rsidR="006346AD" w:rsidRDefault="006346AD" w:rsidP="00E677FE">
      <w:pPr>
        <w:spacing w:after="0"/>
        <w:rPr>
          <w:sz w:val="12"/>
          <w:szCs w:val="16"/>
          <w:lang w:val="en-GB"/>
        </w:rPr>
      </w:pPr>
    </w:p>
    <w:p w14:paraId="707B855B" w14:textId="0A1D8187" w:rsidR="006346AD" w:rsidRPr="00BE3448" w:rsidRDefault="006346AD" w:rsidP="006346AD">
      <w:pPr>
        <w:spacing w:after="0"/>
        <w:jc w:val="center"/>
        <w:rPr>
          <w:sz w:val="24"/>
          <w:szCs w:val="36"/>
          <w:lang w:val="en-GB"/>
        </w:rPr>
      </w:pPr>
      <w:r w:rsidRPr="00BE3448">
        <w:rPr>
          <w:sz w:val="24"/>
          <w:szCs w:val="36"/>
          <w:lang w:val="en-GB"/>
        </w:rPr>
        <w:t>Important information</w:t>
      </w:r>
    </w:p>
    <w:p w14:paraId="2AC3FA56" w14:textId="13762BB1" w:rsidR="006346AD" w:rsidRPr="00BE3448" w:rsidRDefault="006346AD" w:rsidP="006346AD">
      <w:pPr>
        <w:pStyle w:val="ListParagraph"/>
        <w:numPr>
          <w:ilvl w:val="0"/>
          <w:numId w:val="26"/>
        </w:numPr>
        <w:spacing w:after="0"/>
        <w:rPr>
          <w:sz w:val="24"/>
          <w:szCs w:val="36"/>
          <w:lang w:val="en-GB"/>
        </w:rPr>
      </w:pPr>
      <w:r w:rsidRPr="00BE3448">
        <w:rPr>
          <w:sz w:val="24"/>
          <w:szCs w:val="36"/>
          <w:lang w:val="en-GB"/>
        </w:rPr>
        <w:t xml:space="preserve">Biscuits are on average between 8-10 cm, </w:t>
      </w:r>
      <w:r w:rsidR="00BE3448" w:rsidRPr="00BE3448">
        <w:rPr>
          <w:sz w:val="24"/>
          <w:szCs w:val="36"/>
          <w:lang w:val="en-GB"/>
        </w:rPr>
        <w:t>anything</w:t>
      </w:r>
      <w:r w:rsidRPr="00BE3448">
        <w:rPr>
          <w:sz w:val="24"/>
          <w:szCs w:val="36"/>
          <w:lang w:val="en-GB"/>
        </w:rPr>
        <w:t xml:space="preserve"> larger will have an additional cost.</w:t>
      </w:r>
    </w:p>
    <w:p w14:paraId="12EA6FDE" w14:textId="15D38579" w:rsidR="006346AD" w:rsidRPr="00BE3448" w:rsidRDefault="006346AD" w:rsidP="006346AD">
      <w:pPr>
        <w:pStyle w:val="ListParagraph"/>
        <w:numPr>
          <w:ilvl w:val="0"/>
          <w:numId w:val="26"/>
        </w:numPr>
        <w:spacing w:after="0"/>
        <w:rPr>
          <w:sz w:val="24"/>
          <w:szCs w:val="36"/>
          <w:lang w:val="en-GB"/>
        </w:rPr>
      </w:pPr>
      <w:r w:rsidRPr="00BE3448">
        <w:rPr>
          <w:sz w:val="24"/>
          <w:szCs w:val="36"/>
          <w:lang w:val="en-GB"/>
        </w:rPr>
        <w:t>Any amount of cookies can be ordered after the 6 minimum.</w:t>
      </w:r>
    </w:p>
    <w:p w14:paraId="6EB41DF7" w14:textId="5DDD09A4" w:rsidR="006346AD" w:rsidRPr="00BE3448" w:rsidRDefault="00BE3448" w:rsidP="006346AD">
      <w:pPr>
        <w:pStyle w:val="ListParagraph"/>
        <w:numPr>
          <w:ilvl w:val="0"/>
          <w:numId w:val="26"/>
        </w:numPr>
        <w:spacing w:after="0"/>
        <w:rPr>
          <w:sz w:val="24"/>
          <w:szCs w:val="36"/>
          <w:lang w:val="en-GB"/>
        </w:rPr>
      </w:pPr>
      <w:r w:rsidRPr="00BE3448">
        <w:rPr>
          <w:sz w:val="24"/>
          <w:szCs w:val="36"/>
          <w:lang w:val="en-GB"/>
        </w:rPr>
        <w:t xml:space="preserve">Please provide me with as much information of your requirement on the order form and if you have a photo for inspiration to assist with the designs that will be great. </w:t>
      </w:r>
    </w:p>
    <w:p w14:paraId="03C7C7B3" w14:textId="386EA6BF" w:rsidR="00BE3448" w:rsidRPr="00BE3448" w:rsidRDefault="00BE3448" w:rsidP="006346AD">
      <w:pPr>
        <w:pStyle w:val="ListParagraph"/>
        <w:numPr>
          <w:ilvl w:val="0"/>
          <w:numId w:val="26"/>
        </w:numPr>
        <w:spacing w:after="0"/>
        <w:rPr>
          <w:sz w:val="24"/>
          <w:szCs w:val="36"/>
          <w:lang w:val="en-GB"/>
        </w:rPr>
      </w:pPr>
      <w:r w:rsidRPr="00BE3448">
        <w:rPr>
          <w:sz w:val="24"/>
          <w:szCs w:val="36"/>
          <w:lang w:val="en-GB"/>
        </w:rPr>
        <w:t>Please note I will not copy another company work  but will ensure you have the best possible design for you.</w:t>
      </w:r>
    </w:p>
    <w:p w14:paraId="6B5BD108" w14:textId="75E2209F" w:rsidR="00BE3448" w:rsidRDefault="00BE3448" w:rsidP="00BE3448">
      <w:pPr>
        <w:spacing w:after="0"/>
        <w:ind w:left="360"/>
        <w:rPr>
          <w:sz w:val="24"/>
          <w:szCs w:val="36"/>
          <w:lang w:val="en-GB"/>
        </w:rPr>
      </w:pPr>
    </w:p>
    <w:p w14:paraId="7F0A608E" w14:textId="1EBD7D1E" w:rsidR="00BE3448" w:rsidRPr="00BE3448" w:rsidRDefault="00BE3448" w:rsidP="00BE3448">
      <w:pPr>
        <w:spacing w:after="0"/>
        <w:ind w:left="360"/>
        <w:jc w:val="center"/>
        <w:rPr>
          <w:b/>
          <w:bCs/>
          <w:sz w:val="24"/>
          <w:szCs w:val="36"/>
          <w:lang w:val="en-GB"/>
        </w:rPr>
      </w:pPr>
      <w:r w:rsidRPr="00BE3448">
        <w:rPr>
          <w:b/>
          <w:bCs/>
          <w:sz w:val="24"/>
          <w:szCs w:val="36"/>
          <w:lang w:val="en-GB"/>
        </w:rPr>
        <w:t>For all other FAQ please visit this section of the website.</w:t>
      </w:r>
    </w:p>
    <w:sectPr w:rsidR="00BE3448" w:rsidRPr="00BE3448" w:rsidSect="007D76DD">
      <w:headerReference w:type="default" r:id="rId10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8B754" w14:textId="77777777" w:rsidR="005D11CB" w:rsidRDefault="005D11CB" w:rsidP="00650259">
      <w:pPr>
        <w:spacing w:after="0" w:line="240" w:lineRule="auto"/>
      </w:pPr>
      <w:r>
        <w:separator/>
      </w:r>
    </w:p>
  </w:endnote>
  <w:endnote w:type="continuationSeparator" w:id="0">
    <w:p w14:paraId="410F4E19" w14:textId="77777777" w:rsidR="005D11CB" w:rsidRDefault="005D11C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0D364B-2568-4743-9458-733E1D924645}"/>
    <w:embedBold r:id="rId2" w:fontKey="{A53A7996-D2B8-A642-BD41-597386BA4A65}"/>
    <w:embedItalic r:id="rId3" w:fontKey="{6D52693C-5367-1649-AA0F-14CDD3ED8655}"/>
    <w:embedBoldItalic r:id="rId4" w:fontKey="{B8CB3C2A-CE17-2544-9C38-336996E4B4D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3D99BFEB-1AD4-4642-8CF5-2D68C19743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22D26F7-6625-6C48-8C1A-62F3C4D7FA78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B74B12C-9D3E-B544-BC22-A2602A14A9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E366A92-49BA-9A44-A57C-1E4192D7243F}"/>
    <w:embedBold r:id="rId9" w:fontKey="{C04F87AE-4A06-284C-A55C-ABA0FCE6383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EB77D7A4-75F9-594A-8DDF-A9B09E8C7B60}"/>
    <w:embedBold r:id="rId11" w:fontKey="{4F9F93ED-153B-D145-A0E7-D78A5EBFBE7C}"/>
    <w:embedItalic r:id="rId12" w:fontKey="{A335A868-AD54-1749-B8FD-AF183DDAC7F4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499010EC-4958-6743-9718-F566191B4F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70D4C" w14:textId="77777777" w:rsidR="005D11CB" w:rsidRDefault="005D11CB" w:rsidP="00650259">
      <w:pPr>
        <w:spacing w:after="0" w:line="240" w:lineRule="auto"/>
      </w:pPr>
      <w:r>
        <w:separator/>
      </w:r>
    </w:p>
  </w:footnote>
  <w:footnote w:type="continuationSeparator" w:id="0">
    <w:p w14:paraId="51E374D1" w14:textId="77777777" w:rsidR="005D11CB" w:rsidRDefault="005D11C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30"/>
      <w:gridCol w:w="7696"/>
    </w:tblGrid>
    <w:tr w:rsidR="00713D1C" w:rsidRPr="00713D1C" w14:paraId="5BCA9479" w14:textId="77777777" w:rsidTr="00401924">
      <w:trPr>
        <w:trHeight w:val="990"/>
      </w:trPr>
      <w:tc>
        <w:tcPr>
          <w:tcW w:w="1350" w:type="dxa"/>
          <w:shd w:val="clear" w:color="auto" w:fill="033F6F"/>
          <w:vAlign w:val="center"/>
        </w:tcPr>
        <w:p w14:paraId="2E44E090" w14:textId="7BCFE639" w:rsidR="00576892" w:rsidRPr="00713D1C" w:rsidRDefault="00166685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  <w:sz w:val="18"/>
              <w:szCs w:val="24"/>
              <w:lang w:val="en-GB" w:bidi="en-GB"/>
            </w:rPr>
            <w:drawing>
              <wp:anchor distT="0" distB="0" distL="114300" distR="114300" simplePos="0" relativeHeight="251660288" behindDoc="0" locked="0" layoutInCell="1" allowOverlap="1" wp14:anchorId="797809FD" wp14:editId="03736A14">
                <wp:simplePos x="0" y="0"/>
                <wp:positionH relativeFrom="column">
                  <wp:posOffset>-173355</wp:posOffset>
                </wp:positionH>
                <wp:positionV relativeFrom="paragraph">
                  <wp:posOffset>-191770</wp:posOffset>
                </wp:positionV>
                <wp:extent cx="914400" cy="914400"/>
                <wp:effectExtent l="0" t="0" r="0" b="0"/>
                <wp:wrapNone/>
                <wp:docPr id="2" name="Picture 2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B0BCC"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bidi="en-GB"/>
            </w:rPr>
            <w:drawing>
              <wp:inline distT="0" distB="0" distL="0" distR="0" wp14:anchorId="4EB1C639" wp14:editId="150E5C11">
                <wp:extent cx="457200" cy="457200"/>
                <wp:effectExtent l="0" t="0" r="0" b="0"/>
                <wp:docPr id="1" name="Graphic  1" descr="price lis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33F6F"/>
          <w:vAlign w:val="center"/>
        </w:tcPr>
        <w:p w14:paraId="2367AFA8" w14:textId="175C7DAC" w:rsidR="00576892" w:rsidRPr="00732B16" w:rsidRDefault="00E95D25" w:rsidP="00732B16">
          <w:pPr>
            <w:pStyle w:val="Header"/>
          </w:pPr>
          <w:r>
            <w:t xml:space="preserve">    </w:t>
          </w:r>
          <w:r w:rsidR="00401924">
            <w:t xml:space="preserve">Pricing </w:t>
          </w:r>
          <w:r>
            <w:t>Range</w:t>
          </w:r>
          <w:r w:rsidR="00401924">
            <w:t xml:space="preserve"> for Bespoke </w:t>
          </w:r>
          <w:r w:rsidR="00D74C37">
            <w:t>O</w:t>
          </w:r>
          <w:r w:rsidR="00401924">
            <w:t xml:space="preserve">rders </w:t>
          </w:r>
        </w:p>
      </w:tc>
    </w:tr>
  </w:tbl>
  <w:p w14:paraId="05AEDB00" w14:textId="5B0E7E54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CC7817"/>
    <w:multiLevelType w:val="hybridMultilevel"/>
    <w:tmpl w:val="B8762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350A"/>
    <w:multiLevelType w:val="hybridMultilevel"/>
    <w:tmpl w:val="045EE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FE5100"/>
    <w:multiLevelType w:val="hybridMultilevel"/>
    <w:tmpl w:val="42947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1A29AA"/>
    <w:multiLevelType w:val="hybridMultilevel"/>
    <w:tmpl w:val="41AE2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8"/>
  </w:num>
  <w:num w:numId="12">
    <w:abstractNumId w:val="0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7"/>
  </w:num>
  <w:num w:numId="23">
    <w:abstractNumId w:val="1"/>
  </w:num>
  <w:num w:numId="24">
    <w:abstractNumId w:val="18"/>
  </w:num>
  <w:num w:numId="25">
    <w:abstractNumId w:val="2"/>
  </w:num>
  <w:num w:numId="26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924"/>
    <w:rsid w:val="00052382"/>
    <w:rsid w:val="0006568A"/>
    <w:rsid w:val="00076F0F"/>
    <w:rsid w:val="00084253"/>
    <w:rsid w:val="000D1F49"/>
    <w:rsid w:val="00166685"/>
    <w:rsid w:val="001727CA"/>
    <w:rsid w:val="001979D3"/>
    <w:rsid w:val="001F0608"/>
    <w:rsid w:val="0021308D"/>
    <w:rsid w:val="00257184"/>
    <w:rsid w:val="00290F5E"/>
    <w:rsid w:val="002C16BD"/>
    <w:rsid w:val="002C56E6"/>
    <w:rsid w:val="002E5B69"/>
    <w:rsid w:val="002F4CCB"/>
    <w:rsid w:val="00343DF9"/>
    <w:rsid w:val="00361E11"/>
    <w:rsid w:val="003B4744"/>
    <w:rsid w:val="003F0847"/>
    <w:rsid w:val="003F30CC"/>
    <w:rsid w:val="003F55D9"/>
    <w:rsid w:val="0040090B"/>
    <w:rsid w:val="00401924"/>
    <w:rsid w:val="0046302A"/>
    <w:rsid w:val="00487D2D"/>
    <w:rsid w:val="004D5D62"/>
    <w:rsid w:val="005112D0"/>
    <w:rsid w:val="00577E06"/>
    <w:rsid w:val="005A3BF7"/>
    <w:rsid w:val="005D11CB"/>
    <w:rsid w:val="005D6CC7"/>
    <w:rsid w:val="005F2035"/>
    <w:rsid w:val="005F7990"/>
    <w:rsid w:val="006346AD"/>
    <w:rsid w:val="0063739C"/>
    <w:rsid w:val="00650259"/>
    <w:rsid w:val="00651C81"/>
    <w:rsid w:val="00670058"/>
    <w:rsid w:val="006E62D8"/>
    <w:rsid w:val="00713D1C"/>
    <w:rsid w:val="00732B16"/>
    <w:rsid w:val="0073326A"/>
    <w:rsid w:val="0073419D"/>
    <w:rsid w:val="00770F25"/>
    <w:rsid w:val="007A35A8"/>
    <w:rsid w:val="007B0A85"/>
    <w:rsid w:val="007C6A52"/>
    <w:rsid w:val="007D76DD"/>
    <w:rsid w:val="00806FF3"/>
    <w:rsid w:val="0082043E"/>
    <w:rsid w:val="00864F3D"/>
    <w:rsid w:val="008E203A"/>
    <w:rsid w:val="0091229C"/>
    <w:rsid w:val="00940E73"/>
    <w:rsid w:val="00976D36"/>
    <w:rsid w:val="0098597D"/>
    <w:rsid w:val="009F619A"/>
    <w:rsid w:val="009F6DDE"/>
    <w:rsid w:val="00A23302"/>
    <w:rsid w:val="00A370A8"/>
    <w:rsid w:val="00A51B9A"/>
    <w:rsid w:val="00A60442"/>
    <w:rsid w:val="00A91A00"/>
    <w:rsid w:val="00AB0BCC"/>
    <w:rsid w:val="00B160CA"/>
    <w:rsid w:val="00B50E3E"/>
    <w:rsid w:val="00B620F4"/>
    <w:rsid w:val="00BD4753"/>
    <w:rsid w:val="00BD5CB1"/>
    <w:rsid w:val="00BE3448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D16163"/>
    <w:rsid w:val="00D74C37"/>
    <w:rsid w:val="00DA56E8"/>
    <w:rsid w:val="00DB3FAD"/>
    <w:rsid w:val="00E61C09"/>
    <w:rsid w:val="00E677FE"/>
    <w:rsid w:val="00E95D25"/>
    <w:rsid w:val="00EB3B58"/>
    <w:rsid w:val="00EC7359"/>
    <w:rsid w:val="00EE124A"/>
    <w:rsid w:val="00EE3054"/>
    <w:rsid w:val="00F00606"/>
    <w:rsid w:val="00F01256"/>
    <w:rsid w:val="00F0308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86DE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2F4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am-murielle-dover-an/Library/Containers/com.microsoft.Word/Data/Library/Application%20Support/Microsoft/Office/16.0/DTS/Search/%7bB3D3ACFF-E0DF-264E-AF67-2EA473CFF2B1%7dtf5599856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D05B8247452D04A840FA5392D651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1BFCE-5772-7B4B-A3E5-DE36BDE22394}"/>
      </w:docPartPr>
      <w:docPartBody>
        <w:p w:rsidR="0014704D" w:rsidRDefault="0020377F">
          <w:pPr>
            <w:pStyle w:val="0D05B8247452D04A840FA5392D651351"/>
          </w:pPr>
          <w:r w:rsidRPr="007D76DD">
            <w:rPr>
              <w:rStyle w:val="PlaceholderText"/>
              <w:lang w:bidi="en-GB"/>
            </w:rPr>
            <w:t>Item No.</w:t>
          </w:r>
        </w:p>
      </w:docPartBody>
    </w:docPart>
    <w:docPart>
      <w:docPartPr>
        <w:name w:val="0AFDE87036576B4CB26ADA8614848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EBBB0-67BA-2A4F-8B96-C1515FEBFB7F}"/>
      </w:docPartPr>
      <w:docPartBody>
        <w:p w:rsidR="0014704D" w:rsidRDefault="0020377F">
          <w:pPr>
            <w:pStyle w:val="0AFDE87036576B4CB26ADA8614848055"/>
          </w:pPr>
          <w:r w:rsidRPr="007D76DD">
            <w:rPr>
              <w:lang w:bidi="en-GB"/>
            </w:rPr>
            <w:t>Item name/description</w:t>
          </w:r>
        </w:p>
      </w:docPartBody>
    </w:docPart>
    <w:docPart>
      <w:docPartPr>
        <w:name w:val="FBAC04449ED44A49B86F1E9A821B3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76D8A-70DF-1944-970D-7F3D36305BEE}"/>
      </w:docPartPr>
      <w:docPartBody>
        <w:p w:rsidR="0014704D" w:rsidRDefault="0020377F">
          <w:pPr>
            <w:pStyle w:val="FBAC04449ED44A49B86F1E9A821B3D13"/>
          </w:pPr>
          <w:r w:rsidRPr="007D76DD">
            <w:rPr>
              <w:rStyle w:val="PlaceholderText"/>
              <w:lang w:bidi="en-GB"/>
            </w:rPr>
            <w:t>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7F"/>
    <w:rsid w:val="0014704D"/>
    <w:rsid w:val="0020377F"/>
    <w:rsid w:val="00332369"/>
    <w:rsid w:val="0033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05B8247452D04A840FA5392D651351">
    <w:name w:val="0D05B8247452D04A840FA5392D651351"/>
  </w:style>
  <w:style w:type="paragraph" w:customStyle="1" w:styleId="0AFDE87036576B4CB26ADA8614848055">
    <w:name w:val="0AFDE87036576B4CB26ADA8614848055"/>
  </w:style>
  <w:style w:type="paragraph" w:customStyle="1" w:styleId="FBAC04449ED44A49B86F1E9A821B3D13">
    <w:name w:val="FBAC04449ED44A49B86F1E9A821B3D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{B3D3ACFF-E0DF-264E-AF67-2EA473CFF2B1}tf55998563.dotx</Template>
  <TotalTime>0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2021-04-03T17:08:00Z</dcterms:created>
  <dcterms:modified xsi:type="dcterms:W3CDTF">2021-07-19T20:52:00Z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